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2B" w:rsidRDefault="00495F2B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Здравствуйте! Памятка для родителей и учащихся.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1)Задания по сольфеджио и слушанию будут приходить в день урока по расписанию.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2)Папка с заданиями содержит листок с заданиями, учебник теории (если нужно что-то уточнить), Рабочую тетрадь Калининой для первого класса, в которой указывается номер и страница задания. </w:t>
      </w:r>
    </w:p>
    <w:p w:rsidR="00495F2B" w:rsidRPr="006A1765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3) Открыв нужное задание, перепишите его в свою нотную тетрадь ручкой (желательно черной),  выполните его, </w:t>
      </w:r>
      <w:r w:rsidRPr="00300604">
        <w:rPr>
          <w:rFonts w:ascii="Times New Roman" w:hAnsi="Times New Roman"/>
          <w:sz w:val="28"/>
          <w:szCs w:val="24"/>
          <w:lang w:eastAsia="ru-RU"/>
        </w:rPr>
        <w:t>сделайте фото</w:t>
      </w:r>
      <w:r>
        <w:rPr>
          <w:rFonts w:ascii="Times New Roman" w:hAnsi="Times New Roman"/>
          <w:sz w:val="28"/>
          <w:szCs w:val="24"/>
          <w:lang w:eastAsia="ru-RU"/>
        </w:rPr>
        <w:t xml:space="preserve"> выполненной работы</w:t>
      </w:r>
      <w:r w:rsidRPr="00300604">
        <w:rPr>
          <w:rFonts w:ascii="Times New Roman" w:hAnsi="Times New Roman"/>
          <w:sz w:val="28"/>
          <w:szCs w:val="24"/>
          <w:lang w:eastAsia="ru-RU"/>
        </w:rPr>
        <w:t xml:space="preserve"> и вышлите на почту </w:t>
      </w:r>
      <w:r>
        <w:rPr>
          <w:rFonts w:ascii="Times New Roman" w:hAnsi="Times New Roman"/>
          <w:sz w:val="28"/>
          <w:szCs w:val="24"/>
          <w:lang w:eastAsia="ru-RU"/>
        </w:rPr>
        <w:t>(</w:t>
      </w:r>
      <w:r>
        <w:rPr>
          <w:rFonts w:ascii="Times New Roman" w:hAnsi="Times New Roman"/>
          <w:sz w:val="28"/>
          <w:szCs w:val="24"/>
          <w:lang w:val="en-US" w:eastAsia="ru-RU"/>
        </w:rPr>
        <w:t>Liliya</w:t>
      </w:r>
      <w:r w:rsidRPr="00CC6EB2">
        <w:rPr>
          <w:rFonts w:ascii="Times New Roman" w:hAnsi="Times New Roman"/>
          <w:sz w:val="28"/>
          <w:szCs w:val="24"/>
          <w:lang w:eastAsia="ru-RU"/>
        </w:rPr>
        <w:t xml:space="preserve">- </w:t>
      </w:r>
      <w:r>
        <w:rPr>
          <w:rFonts w:ascii="Times New Roman" w:hAnsi="Times New Roman"/>
          <w:sz w:val="28"/>
          <w:szCs w:val="24"/>
          <w:lang w:val="en-US" w:eastAsia="ru-RU"/>
        </w:rPr>
        <w:t>akhmetova</w:t>
      </w:r>
      <w:r w:rsidRPr="00CC6EB2">
        <w:rPr>
          <w:rFonts w:ascii="Times New Roman" w:hAnsi="Times New Roman"/>
          <w:sz w:val="28"/>
          <w:szCs w:val="24"/>
          <w:lang w:eastAsia="ru-RU"/>
        </w:rPr>
        <w:t>1977</w:t>
      </w:r>
      <w:r w:rsidRPr="006A1765">
        <w:rPr>
          <w:rFonts w:ascii="Times New Roman" w:hAnsi="Times New Roman"/>
          <w:sz w:val="28"/>
          <w:szCs w:val="24"/>
          <w:lang w:eastAsia="ru-RU"/>
        </w:rPr>
        <w:t>@</w:t>
      </w:r>
      <w:r>
        <w:rPr>
          <w:rFonts w:ascii="Times New Roman" w:hAnsi="Times New Roman"/>
          <w:sz w:val="28"/>
          <w:szCs w:val="24"/>
          <w:lang w:val="en-US" w:eastAsia="ru-RU"/>
        </w:rPr>
        <w:t>mail</w:t>
      </w:r>
      <w:r w:rsidRPr="006A1765">
        <w:rPr>
          <w:rFonts w:ascii="Times New Roman" w:hAnsi="Times New Roman"/>
          <w:sz w:val="28"/>
          <w:szCs w:val="24"/>
          <w:lang w:eastAsia="ru-RU"/>
        </w:rPr>
        <w:t>.</w:t>
      </w:r>
      <w:r>
        <w:rPr>
          <w:rFonts w:ascii="Times New Roman" w:hAnsi="Times New Roman"/>
          <w:sz w:val="28"/>
          <w:szCs w:val="24"/>
          <w:lang w:val="en-US" w:eastAsia="ru-RU"/>
        </w:rPr>
        <w:t>ru</w:t>
      </w:r>
      <w:r w:rsidRPr="006A1765">
        <w:rPr>
          <w:rFonts w:ascii="Times New Roman" w:hAnsi="Times New Roman"/>
          <w:sz w:val="28"/>
          <w:szCs w:val="24"/>
          <w:lang w:eastAsia="ru-RU"/>
        </w:rPr>
        <w:t xml:space="preserve">) </w:t>
      </w:r>
      <w:r w:rsidRPr="00300604">
        <w:rPr>
          <w:rFonts w:ascii="Times New Roman" w:hAnsi="Times New Roman"/>
          <w:sz w:val="28"/>
          <w:szCs w:val="24"/>
          <w:lang w:eastAsia="ru-RU"/>
        </w:rPr>
        <w:t>в течение шести дней, чтобы можно было проверить и сообщить ре</w:t>
      </w:r>
      <w:r>
        <w:rPr>
          <w:rFonts w:ascii="Times New Roman" w:hAnsi="Times New Roman"/>
          <w:sz w:val="28"/>
          <w:szCs w:val="24"/>
          <w:lang w:eastAsia="ru-RU"/>
        </w:rPr>
        <w:t>зультаты уже к следующему уроку</w:t>
      </w:r>
      <w:r w:rsidRPr="006A1765">
        <w:rPr>
          <w:rFonts w:ascii="Times New Roman" w:hAnsi="Times New Roman"/>
          <w:sz w:val="28"/>
          <w:szCs w:val="24"/>
          <w:lang w:eastAsia="ru-RU"/>
        </w:rPr>
        <w:t xml:space="preserve"> (</w:t>
      </w:r>
      <w:r>
        <w:rPr>
          <w:rFonts w:ascii="Times New Roman" w:hAnsi="Times New Roman"/>
          <w:sz w:val="28"/>
          <w:szCs w:val="24"/>
          <w:lang w:eastAsia="ru-RU"/>
        </w:rPr>
        <w:t>через неделю).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4) Если заданы вопросы по слушанию, напишите на них ответы  (на листок или в тетрадь) и тоже пришлите по почте. Музыку можно найти в интернете.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5)Если возникли вопросы, запишите их в свой листок </w:t>
      </w:r>
      <w:r>
        <w:rPr>
          <w:rFonts w:ascii="Times New Roman" w:hAnsi="Times New Roman"/>
          <w:sz w:val="28"/>
          <w:szCs w:val="24"/>
          <w:lang w:val="en-US" w:eastAsia="ru-RU"/>
        </w:rPr>
        <w:t>c</w:t>
      </w:r>
      <w:r>
        <w:rPr>
          <w:rFonts w:ascii="Times New Roman" w:hAnsi="Times New Roman"/>
          <w:sz w:val="28"/>
          <w:szCs w:val="24"/>
          <w:lang w:eastAsia="ru-RU"/>
        </w:rPr>
        <w:t xml:space="preserve"> ответами. В следующем задании постараюсь на них ответить. Всем здоровья и добра.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495F2B" w:rsidRPr="00CC6EB2" w:rsidRDefault="00495F2B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1 класс. Урок сольфеджио от 7</w:t>
      </w:r>
      <w:r w:rsidRPr="002D7BF9">
        <w:rPr>
          <w:rFonts w:ascii="Times New Roman" w:hAnsi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Вторник 1</w:t>
      </w:r>
      <w:r>
        <w:rPr>
          <w:rFonts w:ascii="Times New Roman" w:hAnsi="Times New Roman"/>
          <w:b/>
          <w:sz w:val="28"/>
          <w:szCs w:val="24"/>
          <w:lang w:val="en-US" w:eastAsia="ru-RU"/>
        </w:rPr>
        <w:t>2</w:t>
      </w:r>
      <w:r>
        <w:rPr>
          <w:rFonts w:ascii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hAnsi="Times New Roman"/>
          <w:b/>
          <w:sz w:val="28"/>
          <w:szCs w:val="24"/>
          <w:lang w:val="en-US" w:eastAsia="ru-RU"/>
        </w:rPr>
        <w:t>30</w:t>
      </w:r>
      <w:r>
        <w:rPr>
          <w:rFonts w:ascii="Times New Roman" w:hAnsi="Times New Roman"/>
          <w:b/>
          <w:sz w:val="28"/>
          <w:szCs w:val="24"/>
          <w:lang w:eastAsia="ru-RU"/>
        </w:rPr>
        <w:t>, 14.20</w:t>
      </w:r>
    </w:p>
    <w:p w:rsidR="00495F2B" w:rsidRPr="0017553F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Здравствуйте, </w:t>
      </w:r>
      <w:r w:rsidRPr="0017553F">
        <w:rPr>
          <w:rFonts w:ascii="Times New Roman" w:hAnsi="Times New Roman"/>
          <w:sz w:val="28"/>
          <w:szCs w:val="24"/>
          <w:lang w:eastAsia="ru-RU"/>
        </w:rPr>
        <w:t xml:space="preserve"> сегодня повторим важную тему по сольфеджио. </w:t>
      </w:r>
    </w:p>
    <w:p w:rsidR="00495F2B" w:rsidRPr="00830707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b/>
          <w:sz w:val="28"/>
          <w:szCs w:val="24"/>
          <w:lang w:eastAsia="ru-RU"/>
        </w:rPr>
      </w:pPr>
      <w:r w:rsidRPr="0017553F">
        <w:rPr>
          <w:rFonts w:ascii="Times New Roman" w:hAnsi="Times New Roman"/>
          <w:sz w:val="28"/>
          <w:szCs w:val="24"/>
          <w:lang w:eastAsia="ru-RU"/>
        </w:rPr>
        <w:t xml:space="preserve">Тема называется </w:t>
      </w:r>
      <w:r w:rsidRPr="00830707">
        <w:rPr>
          <w:rFonts w:ascii="Times New Roman" w:hAnsi="Times New Roman"/>
          <w:b/>
          <w:sz w:val="28"/>
          <w:szCs w:val="24"/>
          <w:lang w:eastAsia="ru-RU"/>
        </w:rPr>
        <w:t>«Ключевые знаки в тональностях ».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A8421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09.5pt;height:198.75pt;visibility:visible">
            <v:imagedata r:id="rId6" o:title=""/>
          </v:shape>
        </w:pic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830707">
        <w:rPr>
          <w:rFonts w:ascii="Times New Roman" w:hAnsi="Times New Roman"/>
          <w:i/>
          <w:sz w:val="28"/>
          <w:szCs w:val="24"/>
          <w:lang w:eastAsia="ru-RU"/>
        </w:rPr>
        <w:t>Запомни</w:t>
      </w:r>
      <w:r>
        <w:rPr>
          <w:rFonts w:ascii="Times New Roman" w:hAnsi="Times New Roman"/>
          <w:sz w:val="28"/>
          <w:szCs w:val="24"/>
          <w:lang w:eastAsia="ru-RU"/>
        </w:rPr>
        <w:t xml:space="preserve">:  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в До мажоре знаков нет; 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в Соль мажоре фа диез (он пишется на пятой линейке); 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в Фа мажоре си бемоль (он пишется на третьей линейке); 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в Ре мажоре два диеза – фа диез и до диез.</w:t>
      </w:r>
    </w:p>
    <w:p w:rsidR="00495F2B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495F2B" w:rsidRPr="002F63FF" w:rsidRDefault="00495F2B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i/>
          <w:sz w:val="28"/>
          <w:szCs w:val="24"/>
          <w:lang w:eastAsia="ru-RU"/>
        </w:rPr>
      </w:pPr>
      <w:r w:rsidRPr="002F63FF">
        <w:rPr>
          <w:rFonts w:ascii="Times New Roman" w:hAnsi="Times New Roman"/>
          <w:i/>
          <w:sz w:val="28"/>
          <w:szCs w:val="24"/>
          <w:lang w:eastAsia="ru-RU"/>
        </w:rPr>
        <w:t>Возьми нотную тетрадь, прочитай ниже на странице образец и выполни задание в своей нотной тетради.</w:t>
      </w:r>
      <w:bookmarkStart w:id="0" w:name="_GoBack"/>
      <w:bookmarkEnd w:id="0"/>
    </w:p>
    <w:p w:rsidR="00495F2B" w:rsidRDefault="00495F2B">
      <w:r w:rsidRPr="00A84218">
        <w:rPr>
          <w:noProof/>
          <w:lang w:eastAsia="ru-RU"/>
        </w:rPr>
        <w:pict>
          <v:shape id="Рисунок 1" o:spid="_x0000_i1026" type="#_x0000_t75" style="width:477.75pt;height:255.75pt;visibility:visible">
            <v:imagedata r:id="rId7" o:title="" croptop="4853f" cropbottom="35097f"/>
          </v:shape>
        </w:pict>
      </w:r>
    </w:p>
    <w:p w:rsidR="00495F2B" w:rsidRDefault="00495F2B">
      <w:pPr>
        <w:rPr>
          <w:rFonts w:ascii="Times New Roman" w:hAnsi="Times New Roman"/>
          <w:sz w:val="28"/>
        </w:rPr>
      </w:pPr>
      <w:r w:rsidRPr="0096058B">
        <w:rPr>
          <w:rFonts w:ascii="Times New Roman" w:hAnsi="Times New Roman"/>
          <w:sz w:val="28"/>
        </w:rPr>
        <w:t>А теперь напиши в своей тетради это задание.</w:t>
      </w:r>
    </w:p>
    <w:p w:rsidR="00495F2B" w:rsidRDefault="00495F2B" w:rsidP="0096058B">
      <w:pPr>
        <w:jc w:val="center"/>
        <w:rPr>
          <w:rFonts w:ascii="Times New Roman" w:hAnsi="Times New Roman"/>
          <w:sz w:val="28"/>
        </w:rPr>
      </w:pPr>
      <w:r w:rsidRPr="00A84218">
        <w:rPr>
          <w:noProof/>
          <w:lang w:eastAsia="ru-RU"/>
        </w:rPr>
        <w:pict>
          <v:shape id="Рисунок 7" o:spid="_x0000_i1027" type="#_x0000_t75" style="width:471pt;height:348.75pt;visibility:visible">
            <v:imagedata r:id="rId8" o:title=""/>
          </v:shape>
        </w:pict>
      </w:r>
    </w:p>
    <w:p w:rsidR="00495F2B" w:rsidRDefault="00495F2B" w:rsidP="0096058B">
      <w:pPr>
        <w:jc w:val="center"/>
        <w:rPr>
          <w:rFonts w:ascii="Times New Roman" w:hAnsi="Times New Roman"/>
          <w:sz w:val="28"/>
        </w:rPr>
      </w:pPr>
    </w:p>
    <w:p w:rsidR="00495F2B" w:rsidRDefault="00495F2B">
      <w:pPr>
        <w:rPr>
          <w:rFonts w:ascii="Times New Roman" w:hAnsi="Times New Roman"/>
          <w:sz w:val="28"/>
        </w:rPr>
      </w:pPr>
    </w:p>
    <w:p w:rsidR="00495F2B" w:rsidRDefault="00495F2B">
      <w:pPr>
        <w:rPr>
          <w:rFonts w:ascii="Times New Roman" w:hAnsi="Times New Roman"/>
          <w:sz w:val="28"/>
        </w:rPr>
      </w:pPr>
    </w:p>
    <w:p w:rsidR="00495F2B" w:rsidRPr="0096058B" w:rsidRDefault="00495F2B" w:rsidP="0096058B">
      <w:pPr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96058B">
        <w:rPr>
          <w:rFonts w:ascii="Times New Roman" w:hAnsi="Times New Roman"/>
          <w:b/>
          <w:sz w:val="28"/>
          <w:szCs w:val="24"/>
          <w:lang w:eastAsia="ru-RU"/>
        </w:rPr>
        <w:t xml:space="preserve">Урок 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по слушанию музыки от 9</w:t>
      </w:r>
      <w:r w:rsidRPr="0096058B">
        <w:rPr>
          <w:rFonts w:ascii="Times New Roman" w:hAnsi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Четверг</w:t>
      </w:r>
      <w:r w:rsidRPr="0096058B">
        <w:rPr>
          <w:rFonts w:ascii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12.30, 13.20</w:t>
      </w:r>
    </w:p>
    <w:p w:rsidR="00495F2B" w:rsidRDefault="00495F2B" w:rsidP="00A06C5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будем говорить о произведении, которое написал замечательный советский композитор Дмитрий Шостакович. Это ц</w:t>
      </w:r>
      <w:r w:rsidRPr="0070610D">
        <w:rPr>
          <w:rFonts w:ascii="Times New Roman" w:hAnsi="Times New Roman"/>
          <w:sz w:val="28"/>
          <w:szCs w:val="28"/>
        </w:rPr>
        <w:t>икл фортепианных пьес «</w:t>
      </w:r>
      <w:r w:rsidRPr="007B4BD2">
        <w:rPr>
          <w:rFonts w:ascii="Times New Roman" w:hAnsi="Times New Roman"/>
          <w:b/>
          <w:sz w:val="28"/>
          <w:szCs w:val="28"/>
        </w:rPr>
        <w:t>Танцы кукол»</w:t>
      </w:r>
      <w:r>
        <w:rPr>
          <w:rFonts w:ascii="Times New Roman" w:hAnsi="Times New Roman"/>
          <w:sz w:val="28"/>
          <w:szCs w:val="28"/>
        </w:rPr>
        <w:t>, в котором звучат семь</w:t>
      </w:r>
      <w:r w:rsidRPr="0070610D">
        <w:rPr>
          <w:rFonts w:ascii="Times New Roman" w:hAnsi="Times New Roman"/>
          <w:sz w:val="28"/>
          <w:szCs w:val="28"/>
        </w:rPr>
        <w:t xml:space="preserve"> разнохарактерных пьес. Каждая пьеска звучит ярк</w:t>
      </w:r>
      <w:r>
        <w:rPr>
          <w:rFonts w:ascii="Times New Roman" w:hAnsi="Times New Roman"/>
          <w:sz w:val="28"/>
          <w:szCs w:val="28"/>
        </w:rPr>
        <w:t>о,</w:t>
      </w:r>
      <w:r w:rsidRPr="0070610D">
        <w:rPr>
          <w:rFonts w:ascii="Times New Roman" w:hAnsi="Times New Roman"/>
          <w:sz w:val="28"/>
          <w:szCs w:val="28"/>
        </w:rPr>
        <w:t xml:space="preserve"> мелодично и, что</w:t>
      </w:r>
      <w:r>
        <w:rPr>
          <w:rFonts w:ascii="Times New Roman" w:hAnsi="Times New Roman"/>
          <w:sz w:val="28"/>
          <w:szCs w:val="28"/>
        </w:rPr>
        <w:t xml:space="preserve"> очень важно, – в</w:t>
      </w:r>
      <w:r w:rsidRPr="0070610D">
        <w:rPr>
          <w:rFonts w:ascii="Times New Roman" w:hAnsi="Times New Roman"/>
          <w:sz w:val="28"/>
          <w:szCs w:val="28"/>
        </w:rPr>
        <w:t xml:space="preserve"> мажор</w:t>
      </w:r>
      <w:r>
        <w:rPr>
          <w:rFonts w:ascii="Times New Roman" w:hAnsi="Times New Roman"/>
          <w:sz w:val="28"/>
          <w:szCs w:val="28"/>
        </w:rPr>
        <w:t>е</w:t>
      </w:r>
      <w:r w:rsidRPr="0070610D">
        <w:rPr>
          <w:rFonts w:ascii="Times New Roman" w:hAnsi="Times New Roman"/>
          <w:sz w:val="28"/>
          <w:szCs w:val="28"/>
        </w:rPr>
        <w:t>.</w:t>
      </w:r>
    </w:p>
    <w:p w:rsidR="00495F2B" w:rsidRPr="0070610D" w:rsidRDefault="00495F2B" w:rsidP="00A06C5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495F2B" w:rsidRPr="007B4BD2" w:rsidRDefault="00495F2B" w:rsidP="00A06C5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7B4BD2">
        <w:rPr>
          <w:rFonts w:ascii="Times New Roman" w:hAnsi="Times New Roman"/>
          <w:b/>
          <w:sz w:val="28"/>
          <w:szCs w:val="28"/>
        </w:rPr>
        <w:t>Фортепианный сборник включает в себя семь пьес:</w:t>
      </w:r>
    </w:p>
    <w:p w:rsidR="00495F2B" w:rsidRDefault="00495F2B" w:rsidP="00A06C5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Лирический вальс</w:t>
      </w:r>
    </w:p>
    <w:p w:rsidR="00495F2B" w:rsidRDefault="00495F2B" w:rsidP="00A06C5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Гавот</w:t>
      </w:r>
    </w:p>
    <w:p w:rsidR="00495F2B" w:rsidRDefault="00495F2B" w:rsidP="00A06C5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Романс</w:t>
      </w:r>
    </w:p>
    <w:p w:rsidR="00495F2B" w:rsidRDefault="00495F2B" w:rsidP="00A06C5A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70610D">
        <w:rPr>
          <w:rFonts w:ascii="Times New Roman" w:hAnsi="Times New Roman"/>
          <w:sz w:val="28"/>
          <w:szCs w:val="28"/>
        </w:rPr>
        <w:t>Полька</w:t>
      </w:r>
    </w:p>
    <w:p w:rsidR="00495F2B" w:rsidRDefault="00495F2B" w:rsidP="00A06C5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Вальс-шутка</w:t>
      </w:r>
    </w:p>
    <w:p w:rsidR="00495F2B" w:rsidRDefault="00495F2B" w:rsidP="00A06C5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Шарманка</w:t>
      </w:r>
    </w:p>
    <w:p w:rsidR="00495F2B" w:rsidRDefault="00495F2B" w:rsidP="00A06C5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Танец</w:t>
      </w:r>
    </w:p>
    <w:p w:rsidR="00495F2B" w:rsidRDefault="00495F2B" w:rsidP="00A06C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Прочитай названия всех пьес. Из семи пьес пять пьес – танцы. Назови две пьесы, не являющиеся танцами. Правильно, это Р _ _ _ _ С и Ш _ _ _ _ _ _ А.</w:t>
      </w:r>
    </w:p>
    <w:p w:rsidR="00495F2B" w:rsidRDefault="00495F2B" w:rsidP="00A06C5A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061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 1985 году известный сценарист и режиссер Инесса Алексеевна Ковалевская создала мультипликационный фильм «Танцы кукол» на музыку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Д. </w:t>
      </w:r>
      <w:r w:rsidRPr="007061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Шостаковича, интересный как взрослым, так и детям.</w:t>
      </w:r>
      <w:r w:rsidRPr="0070610D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7061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</w:p>
    <w:p w:rsidR="00495F2B" w:rsidRPr="0096058B" w:rsidRDefault="00495F2B" w:rsidP="00A06C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Если  тебе помогут родители или старшие брат или сестра, посмотри мультфильм «Танцы кукол».</w:t>
      </w:r>
      <w:r w:rsidRPr="00CE5974">
        <w:t xml:space="preserve"> </w:t>
      </w:r>
      <w:hyperlink r:id="rId9" w:history="1">
        <w:r>
          <w:rPr>
            <w:rStyle w:val="Hyperlink"/>
          </w:rPr>
          <w:t>https://www.youtube.com/watch?v=ChNfpMevHNE</w:t>
        </w:r>
      </w:hyperlink>
      <w:r>
        <w:t>.</w:t>
      </w:r>
    </w:p>
    <w:sectPr w:rsidR="00495F2B" w:rsidRPr="0096058B" w:rsidSect="000E6295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F2B" w:rsidRDefault="00495F2B" w:rsidP="000E6295">
      <w:pPr>
        <w:spacing w:after="0" w:line="240" w:lineRule="auto"/>
      </w:pPr>
      <w:r>
        <w:separator/>
      </w:r>
    </w:p>
  </w:endnote>
  <w:endnote w:type="continuationSeparator" w:id="0">
    <w:p w:rsidR="00495F2B" w:rsidRDefault="00495F2B" w:rsidP="000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F2B" w:rsidRDefault="00495F2B" w:rsidP="000E6295">
      <w:pPr>
        <w:spacing w:after="0" w:line="240" w:lineRule="auto"/>
      </w:pPr>
      <w:r>
        <w:separator/>
      </w:r>
    </w:p>
  </w:footnote>
  <w:footnote w:type="continuationSeparator" w:id="0">
    <w:p w:rsidR="00495F2B" w:rsidRDefault="00495F2B" w:rsidP="000E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F2B" w:rsidRDefault="00495F2B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495F2B" w:rsidRDefault="00495F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076"/>
    <w:rsid w:val="000E6295"/>
    <w:rsid w:val="001662F3"/>
    <w:rsid w:val="0017553F"/>
    <w:rsid w:val="002D7BF9"/>
    <w:rsid w:val="002F63FF"/>
    <w:rsid w:val="00300604"/>
    <w:rsid w:val="0034799A"/>
    <w:rsid w:val="003C5711"/>
    <w:rsid w:val="004505C1"/>
    <w:rsid w:val="00495F2B"/>
    <w:rsid w:val="00496076"/>
    <w:rsid w:val="006258E1"/>
    <w:rsid w:val="006A1765"/>
    <w:rsid w:val="0070610D"/>
    <w:rsid w:val="007320FD"/>
    <w:rsid w:val="007637D4"/>
    <w:rsid w:val="007B4BD2"/>
    <w:rsid w:val="007C67CD"/>
    <w:rsid w:val="00830707"/>
    <w:rsid w:val="0096058B"/>
    <w:rsid w:val="00A06C5A"/>
    <w:rsid w:val="00A84218"/>
    <w:rsid w:val="00AF639D"/>
    <w:rsid w:val="00CC6EB2"/>
    <w:rsid w:val="00CE5974"/>
    <w:rsid w:val="00D20096"/>
    <w:rsid w:val="00EE0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E629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629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629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06C5A"/>
    <w:rPr>
      <w:lang w:eastAsia="en-US"/>
    </w:rPr>
  </w:style>
  <w:style w:type="character" w:customStyle="1" w:styleId="apple-converted-space">
    <w:name w:val="apple-converted-space"/>
    <w:uiPriority w:val="99"/>
    <w:rsid w:val="007637D4"/>
  </w:style>
  <w:style w:type="character" w:styleId="Hyperlink">
    <w:name w:val="Hyperlink"/>
    <w:basedOn w:val="DefaultParagraphFont"/>
    <w:uiPriority w:val="99"/>
    <w:semiHidden/>
    <w:rsid w:val="00CE597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ChNfpMev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3</Pages>
  <Words>354</Words>
  <Characters>2024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2020-04-06T14:36:00Z</dcterms:created>
  <dcterms:modified xsi:type="dcterms:W3CDTF">2020-04-07T11:59:00Z</dcterms:modified>
</cp:coreProperties>
</file>